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5F74" w:rsidRDefault="00DE5F74" w:rsidP="00D15F40">
      <w:pPr>
        <w:jc w:val="right"/>
      </w:pPr>
    </w:p>
    <w:p w:rsidR="00DE5F74" w:rsidRDefault="00DE5F74" w:rsidP="0063280D">
      <w:pPr>
        <w:ind w:left="2124" w:firstLine="708"/>
      </w:pPr>
    </w:p>
    <w:p w:rsidR="00DE5F74" w:rsidRDefault="00DE5F74" w:rsidP="0063280D">
      <w:pPr>
        <w:ind w:left="2124" w:firstLine="708"/>
      </w:pPr>
    </w:p>
    <w:p w:rsidR="00DE5F74" w:rsidRDefault="00DE5F74" w:rsidP="0063280D">
      <w:pPr>
        <w:ind w:left="2124" w:firstLine="708"/>
        <w:outlineLvl w:val="0"/>
        <w:rPr>
          <w:b/>
        </w:rPr>
      </w:pPr>
      <w:r>
        <w:rPr>
          <w:b/>
        </w:rPr>
        <w:tab/>
      </w:r>
      <w:r>
        <w:rPr>
          <w:b/>
        </w:rPr>
        <w:tab/>
      </w:r>
      <w:r w:rsidRPr="00976493">
        <w:rPr>
          <w:b/>
        </w:rPr>
        <w:t xml:space="preserve">Montevideo, </w:t>
      </w:r>
      <w:r>
        <w:rPr>
          <w:b/>
        </w:rPr>
        <w:t>18 de setiembre de 2012</w:t>
      </w:r>
    </w:p>
    <w:p w:rsidR="00DE5F74" w:rsidRDefault="00DE5F74" w:rsidP="0063280D">
      <w:pPr>
        <w:ind w:firstLine="708"/>
        <w:jc w:val="center"/>
        <w:rPr>
          <w:b/>
        </w:rPr>
      </w:pPr>
    </w:p>
    <w:p w:rsidR="00DE5F74" w:rsidRDefault="00DE5F74" w:rsidP="0063280D">
      <w:pPr>
        <w:ind w:firstLine="708"/>
        <w:jc w:val="center"/>
        <w:rPr>
          <w:b/>
        </w:rPr>
      </w:pPr>
    </w:p>
    <w:p w:rsidR="00DE5F74" w:rsidRDefault="00DE5F74" w:rsidP="0063280D">
      <w:pPr>
        <w:ind w:firstLine="708"/>
        <w:jc w:val="center"/>
        <w:rPr>
          <w:b/>
        </w:rPr>
      </w:pPr>
    </w:p>
    <w:p w:rsidR="00DE5F74" w:rsidRDefault="00DE5F74" w:rsidP="0063280D">
      <w:pPr>
        <w:ind w:firstLine="708"/>
        <w:jc w:val="center"/>
        <w:rPr>
          <w:b/>
        </w:rPr>
      </w:pPr>
      <w:r>
        <w:rPr>
          <w:b/>
        </w:rPr>
        <w:t xml:space="preserve">Decimoquinta Sesión  del Consejo Coordinador de la </w:t>
      </w:r>
    </w:p>
    <w:p w:rsidR="00DE5F74" w:rsidRDefault="00DE5F74" w:rsidP="0063280D">
      <w:pPr>
        <w:ind w:firstLine="708"/>
        <w:jc w:val="center"/>
        <w:rPr>
          <w:b/>
        </w:rPr>
      </w:pPr>
      <w:r>
        <w:rPr>
          <w:b/>
        </w:rPr>
        <w:t xml:space="preserve">Educación en </w:t>
      </w:r>
      <w:smartTag w:uri="urn:schemas-microsoft-com:office:smarttags" w:element="PersonName">
        <w:smartTagPr>
          <w:attr w:name="ProductID" w:val="la Primera Infancia"/>
        </w:smartTagPr>
        <w:r>
          <w:rPr>
            <w:b/>
          </w:rPr>
          <w:t>la Primera Infancia</w:t>
        </w:r>
      </w:smartTag>
    </w:p>
    <w:p w:rsidR="00DE5F74" w:rsidRDefault="00DE5F74" w:rsidP="0063280D">
      <w:pPr>
        <w:ind w:firstLine="708"/>
        <w:jc w:val="center"/>
        <w:rPr>
          <w:b/>
        </w:rPr>
      </w:pPr>
    </w:p>
    <w:p w:rsidR="00DE5F74" w:rsidRPr="00BD355F" w:rsidRDefault="00DE5F74" w:rsidP="0063280D">
      <w:pPr>
        <w:ind w:firstLine="708"/>
        <w:jc w:val="center"/>
        <w:rPr>
          <w:b/>
          <w:i/>
        </w:rPr>
      </w:pPr>
      <w:r w:rsidRPr="00BD355F">
        <w:rPr>
          <w:b/>
          <w:i/>
        </w:rPr>
        <w:t>Sesión Extraordinaria</w:t>
      </w:r>
    </w:p>
    <w:p w:rsidR="00DE5F74" w:rsidRDefault="00DE5F74" w:rsidP="0063280D">
      <w:pPr>
        <w:ind w:left="2124" w:firstLine="708"/>
        <w:rPr>
          <w:b/>
        </w:rPr>
      </w:pPr>
    </w:p>
    <w:p w:rsidR="00DE5F74" w:rsidRDefault="00DE5F74" w:rsidP="0063280D">
      <w:pPr>
        <w:ind w:left="2124" w:firstLine="708"/>
        <w:rPr>
          <w:b/>
        </w:rPr>
      </w:pPr>
    </w:p>
    <w:p w:rsidR="00DE5F74" w:rsidRDefault="00DE5F74" w:rsidP="0063280D">
      <w:pPr>
        <w:jc w:val="both"/>
      </w:pPr>
      <w:r>
        <w:t xml:space="preserve">Se convocan: por el Ministerio de Educación y Cultura (MEC), Yolanda Echeverría y </w:t>
      </w:r>
      <w:smartTag w:uri="urn:schemas-microsoft-com:office:smarttags" w:element="PersonName">
        <w:smartTagPr>
          <w:attr w:name="ProductID" w:val="Gabriela Etchebehere"/>
        </w:smartTagPr>
        <w:r>
          <w:t>Gabriela Etchebehere</w:t>
        </w:r>
      </w:smartTag>
      <w:r>
        <w:t xml:space="preserve">; por </w:t>
      </w:r>
      <w:smartTag w:uri="urn:schemas-microsoft-com:office:smarttags" w:element="PersonName">
        <w:smartTagPr>
          <w:attr w:name="ProductID" w:val="la Administraci￳n Nacional"/>
        </w:smartTagPr>
        <w:smartTag w:uri="urn:schemas-microsoft-com:office:smarttags" w:element="PersonName">
          <w:smartTagPr>
            <w:attr w:name="ProductID" w:val="la Administraci￳n"/>
          </w:smartTagPr>
          <w:r>
            <w:t>la Administración</w:t>
          </w:r>
        </w:smartTag>
        <w:r>
          <w:t xml:space="preserve"> Nacional</w:t>
        </w:r>
      </w:smartTag>
      <w:r>
        <w:t xml:space="preserve"> de Educación Pública (ANEP), Cristina Ruggieri y </w:t>
      </w:r>
      <w:smartTag w:uri="urn:schemas-microsoft-com:office:smarttags" w:element="PersonName">
        <w:smartTagPr>
          <w:attr w:name="ProductID" w:val="Alicia Milán"/>
        </w:smartTagPr>
        <w:r>
          <w:t>Alicia Milán</w:t>
        </w:r>
      </w:smartTag>
      <w:r>
        <w:t xml:space="preserve">; por el Instituto del Niño y del Adolescente del Uruguay (INAU), </w:t>
      </w:r>
      <w:smartTag w:uri="urn:schemas-microsoft-com:office:smarttags" w:element="PersonName">
        <w:smartTagPr>
          <w:attr w:name="ProductID" w:val="Susana Mara"/>
        </w:smartTagPr>
        <w:r>
          <w:t>Susana Mara</w:t>
        </w:r>
      </w:smartTag>
      <w:r>
        <w:t xml:space="preserve">, </w:t>
      </w:r>
      <w:smartTag w:uri="urn:schemas-microsoft-com:office:smarttags" w:element="PersonName">
        <w:smartTagPr>
          <w:attr w:name="ProductID" w:val="Rosario Martínez"/>
        </w:smartTagPr>
        <w:r>
          <w:t>Rosario Martínez</w:t>
        </w:r>
      </w:smartTag>
      <w:r>
        <w:t xml:space="preserve"> y </w:t>
      </w:r>
      <w:smartTag w:uri="urn:schemas-microsoft-com:office:smarttags" w:element="PersonName">
        <w:smartTagPr>
          <w:attr w:name="ProductID" w:val="Cristina Doldán"/>
        </w:smartTagPr>
        <w:r>
          <w:t>Cristina Doldán</w:t>
        </w:r>
      </w:smartTag>
      <w:r>
        <w:t xml:space="preserve">; por el Ministerio de Salud Pública (MSP), </w:t>
      </w:r>
      <w:smartTag w:uri="urn:schemas-microsoft-com:office:smarttags" w:element="PersonName">
        <w:smartTagPr>
          <w:attr w:name="ProductID" w:val="Yelenna Ramírez"/>
        </w:smartTagPr>
        <w:r>
          <w:t>Yelenna Ramírez</w:t>
        </w:r>
      </w:smartTag>
      <w:r>
        <w:t xml:space="preserve"> y </w:t>
      </w:r>
      <w:smartTag w:uri="urn:schemas-microsoft-com:office:smarttags" w:element="PersonName">
        <w:smartTagPr>
          <w:attr w:name="ProductID" w:val="Marie Boulay"/>
        </w:smartTagPr>
        <w:r>
          <w:t>Marie Boulay</w:t>
        </w:r>
      </w:smartTag>
      <w:r>
        <w:t xml:space="preserve">; por los Centros de Educación Infantil Privados (CEIPs), </w:t>
      </w:r>
      <w:smartTag w:uri="urn:schemas-microsoft-com:office:smarttags" w:element="PersonName">
        <w:smartTagPr>
          <w:attr w:name="ProductID" w:val="Claudia Maffini"/>
        </w:smartTagPr>
        <w:smartTag w:uri="urn:schemas-microsoft-com:office:smarttags" w:element="PersonName">
          <w:smartTagPr>
            <w:attr w:name="ProductID" w:val="Claudia Maffini"/>
          </w:smartTagPr>
          <w:r>
            <w:t>Claudia Maf</w:t>
          </w:r>
        </w:smartTag>
        <w:r>
          <w:t>fini</w:t>
        </w:r>
      </w:smartTag>
      <w:r>
        <w:t xml:space="preserve">, </w:t>
      </w:r>
      <w:smartTag w:uri="urn:schemas-microsoft-com:office:smarttags" w:element="PersonName">
        <w:smartTagPr>
          <w:attr w:name="ProductID" w:val="Silvana Fazio"/>
        </w:smartTagPr>
        <w:r>
          <w:t>Silvana Fazio</w:t>
        </w:r>
      </w:smartTag>
      <w:r>
        <w:t xml:space="preserve"> y Ana Thèvenet; por los Educadores, </w:t>
      </w:r>
      <w:smartTag w:uri="urn:schemas-microsoft-com:office:smarttags" w:element="PersonName">
        <w:smartTagPr>
          <w:attr w:name="ProductID" w:val="Cristina Torterolo"/>
        </w:smartTagPr>
        <w:r>
          <w:t>Cristina Torterolo</w:t>
        </w:r>
      </w:smartTag>
      <w:r>
        <w:t xml:space="preserve"> y </w:t>
      </w:r>
      <w:smartTag w:uri="urn:schemas-microsoft-com:office:smarttags" w:element="PersonName">
        <w:r>
          <w:t>Liliana Gilardoni</w:t>
        </w:r>
      </w:smartTag>
      <w:r>
        <w:t>.---------------------------------</w:t>
      </w:r>
    </w:p>
    <w:p w:rsidR="00DE5F74" w:rsidRDefault="00DE5F74" w:rsidP="0063280D">
      <w:pPr>
        <w:jc w:val="both"/>
      </w:pPr>
    </w:p>
    <w:p w:rsidR="00DE5F74" w:rsidRDefault="00DE5F74" w:rsidP="0063280D">
      <w:pPr>
        <w:jc w:val="both"/>
      </w:pPr>
    </w:p>
    <w:p w:rsidR="00DE5F74" w:rsidRDefault="00DE5F74" w:rsidP="0063280D">
      <w:pPr>
        <w:jc w:val="both"/>
      </w:pPr>
    </w:p>
    <w:p w:rsidR="00DE5F74" w:rsidRDefault="00DE5F74" w:rsidP="0063280D">
      <w:pPr>
        <w:jc w:val="center"/>
        <w:outlineLvl w:val="0"/>
        <w:rPr>
          <w:b/>
        </w:rPr>
      </w:pPr>
      <w:r>
        <w:rPr>
          <w:b/>
          <w:u w:val="single"/>
        </w:rPr>
        <w:t>Orden del D</w:t>
      </w:r>
      <w:r w:rsidRPr="00451E21">
        <w:rPr>
          <w:b/>
          <w:u w:val="single"/>
        </w:rPr>
        <w:t>ía</w:t>
      </w:r>
      <w:r w:rsidRPr="00451E21">
        <w:rPr>
          <w:b/>
        </w:rPr>
        <w:t>:</w:t>
      </w:r>
    </w:p>
    <w:p w:rsidR="00DE5F74" w:rsidRDefault="00DE5F74" w:rsidP="00BC4A00">
      <w:pPr>
        <w:outlineLvl w:val="0"/>
        <w:rPr>
          <w:b/>
        </w:rPr>
      </w:pPr>
    </w:p>
    <w:p w:rsidR="00DE5F74" w:rsidRDefault="00DE5F74" w:rsidP="0063280D">
      <w:pPr>
        <w:jc w:val="center"/>
        <w:outlineLvl w:val="0"/>
        <w:rPr>
          <w:b/>
        </w:rPr>
      </w:pPr>
    </w:p>
    <w:p w:rsidR="00DE5F74" w:rsidRDefault="00DE5F74" w:rsidP="00BC4A00">
      <w:pPr>
        <w:spacing w:line="360" w:lineRule="auto"/>
        <w:jc w:val="both"/>
        <w:outlineLvl w:val="0"/>
      </w:pPr>
    </w:p>
    <w:p w:rsidR="00DE5F74" w:rsidRDefault="00DE5F74" w:rsidP="00BD355F">
      <w:pPr>
        <w:numPr>
          <w:ilvl w:val="0"/>
          <w:numId w:val="2"/>
        </w:numPr>
        <w:spacing w:line="360" w:lineRule="auto"/>
        <w:jc w:val="both"/>
        <w:outlineLvl w:val="0"/>
      </w:pPr>
      <w:r>
        <w:t>Aportes a la versión preliminar del Documento “A Educaç</w:t>
      </w:r>
      <w:r w:rsidRPr="000A0348">
        <w:rPr>
          <w:sz w:val="22"/>
          <w:szCs w:val="22"/>
          <w:lang w:val="pt-BR" w:eastAsia="en-US"/>
        </w:rPr>
        <w:t>ã</w:t>
      </w:r>
      <w:r>
        <w:t>o Infantil nos países do MERCOSUL- análise comparativa da legisla</w:t>
      </w:r>
      <w:r w:rsidRPr="000A0348">
        <w:rPr>
          <w:sz w:val="22"/>
          <w:szCs w:val="22"/>
          <w:lang w:val="pt-BR" w:eastAsia="en-US"/>
        </w:rPr>
        <w:t>ção</w:t>
      </w:r>
      <w:r>
        <w:t xml:space="preserve">” elaborado por el especialista del Área de Educación Infantil de Brasil, Prof. Vital Didonet. </w:t>
      </w:r>
    </w:p>
    <w:sectPr w:rsidR="00DE5F74" w:rsidSect="002F3438">
      <w:headerReference w:type="default" r:id="rId7"/>
      <w:footerReference w:type="default" r:id="rId8"/>
      <w:pgSz w:w="11907" w:h="16840" w:code="9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5F74" w:rsidRDefault="00DE5F74">
      <w:r>
        <w:separator/>
      </w:r>
    </w:p>
  </w:endnote>
  <w:endnote w:type="continuationSeparator" w:id="1">
    <w:p w:rsidR="00DE5F74" w:rsidRDefault="00DE5F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5F74" w:rsidRPr="00861DFA" w:rsidRDefault="00DE5F74" w:rsidP="00861DFA">
    <w:pPr>
      <w:pStyle w:val="Footer"/>
      <w:pBdr>
        <w:top w:val="single" w:sz="4" w:space="1" w:color="auto"/>
      </w:pBdr>
      <w:jc w:val="center"/>
      <w:rPr>
        <w:i/>
      </w:rPr>
    </w:pPr>
    <w:smartTag w:uri="urn:schemas-microsoft-com:office:smarttags" w:element="PersonName">
      <w:r w:rsidRPr="00861DFA">
        <w:rPr>
          <w:i/>
        </w:rPr>
        <w:t xml:space="preserve">Consejo Coordinador de </w:t>
      </w:r>
      <w:smartTag w:uri="urn:schemas-microsoft-com:office:smarttags" w:element="PersonName">
        <w:smartTagPr>
          <w:attr w:name="ProductID" w:val="la Primera Infancia"/>
        </w:smartTagPr>
        <w:r w:rsidRPr="00861DFA">
          <w:rPr>
            <w:i/>
          </w:rPr>
          <w:t>la Educación</w:t>
        </w:r>
      </w:smartTag>
      <w:r w:rsidRPr="00861DFA">
        <w:rPr>
          <w:i/>
        </w:rPr>
        <w:t xml:space="preserve"> en </w:t>
      </w:r>
      <w:smartTag w:uri="urn:schemas-microsoft-com:office:smarttags" w:element="PersonName">
        <w:smartTagPr>
          <w:attr w:name="ProductID" w:val="la Primera Infancia"/>
        </w:smartTagPr>
        <w:r w:rsidRPr="00861DFA">
          <w:rPr>
            <w:i/>
          </w:rPr>
          <w:t>la Primera Infancia</w:t>
        </w:r>
      </w:smartTag>
    </w:smartTag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5F74" w:rsidRDefault="00DE5F74">
      <w:r>
        <w:separator/>
      </w:r>
    </w:p>
  </w:footnote>
  <w:footnote w:type="continuationSeparator" w:id="1">
    <w:p w:rsidR="00DE5F74" w:rsidRDefault="00DE5F7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5F74" w:rsidRDefault="00DE5F74" w:rsidP="0056215A">
    <w:pPr>
      <w:pStyle w:val="Header"/>
      <w:jc w:val="center"/>
    </w:pPr>
    <w:r>
      <w:tab/>
    </w:r>
    <w:r>
      <w:tab/>
    </w: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102pt;height:89.25pt">
          <v:imagedata r:id="rId1" o:title="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743756"/>
    <w:multiLevelType w:val="hybridMultilevel"/>
    <w:tmpl w:val="48A65B2A"/>
    <w:lvl w:ilvl="0" w:tplc="299A549E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5DC6332D"/>
    <w:multiLevelType w:val="hybridMultilevel"/>
    <w:tmpl w:val="2196F7A4"/>
    <w:lvl w:ilvl="0" w:tplc="030E85B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493CFFB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71B832C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3FFC226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36F00AA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9BF6D03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8034B2F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393891A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E8708F5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2">
    <w:nsid w:val="74355EDA"/>
    <w:multiLevelType w:val="hybridMultilevel"/>
    <w:tmpl w:val="5530899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3280D"/>
    <w:rsid w:val="00026BF1"/>
    <w:rsid w:val="00033298"/>
    <w:rsid w:val="000622AF"/>
    <w:rsid w:val="000820BB"/>
    <w:rsid w:val="000A0348"/>
    <w:rsid w:val="000E4763"/>
    <w:rsid w:val="000F31C3"/>
    <w:rsid w:val="000F43A0"/>
    <w:rsid w:val="000F4FA9"/>
    <w:rsid w:val="00172EB0"/>
    <w:rsid w:val="001B0DC7"/>
    <w:rsid w:val="002433E9"/>
    <w:rsid w:val="0028180C"/>
    <w:rsid w:val="00286AB0"/>
    <w:rsid w:val="00294F65"/>
    <w:rsid w:val="002F3438"/>
    <w:rsid w:val="002F4D1D"/>
    <w:rsid w:val="002F7330"/>
    <w:rsid w:val="00323065"/>
    <w:rsid w:val="00400489"/>
    <w:rsid w:val="00402AD6"/>
    <w:rsid w:val="00413F27"/>
    <w:rsid w:val="00451E21"/>
    <w:rsid w:val="00483E2F"/>
    <w:rsid w:val="004A5ED1"/>
    <w:rsid w:val="004C4C04"/>
    <w:rsid w:val="004D263E"/>
    <w:rsid w:val="00543D15"/>
    <w:rsid w:val="0056215A"/>
    <w:rsid w:val="005B5686"/>
    <w:rsid w:val="0061523B"/>
    <w:rsid w:val="0063280D"/>
    <w:rsid w:val="00646084"/>
    <w:rsid w:val="006B4FC7"/>
    <w:rsid w:val="00704051"/>
    <w:rsid w:val="008066A6"/>
    <w:rsid w:val="008233E4"/>
    <w:rsid w:val="00834910"/>
    <w:rsid w:val="00861DFA"/>
    <w:rsid w:val="008907D4"/>
    <w:rsid w:val="008A64C6"/>
    <w:rsid w:val="008F2B77"/>
    <w:rsid w:val="00976493"/>
    <w:rsid w:val="009B03A8"/>
    <w:rsid w:val="009B14F7"/>
    <w:rsid w:val="009F392E"/>
    <w:rsid w:val="00A75551"/>
    <w:rsid w:val="00A87A6E"/>
    <w:rsid w:val="00BA3C4D"/>
    <w:rsid w:val="00BB5582"/>
    <w:rsid w:val="00BC4A00"/>
    <w:rsid w:val="00BD355F"/>
    <w:rsid w:val="00BE5437"/>
    <w:rsid w:val="00BE5F44"/>
    <w:rsid w:val="00C43FC7"/>
    <w:rsid w:val="00C4427B"/>
    <w:rsid w:val="00C55F3C"/>
    <w:rsid w:val="00CC6D50"/>
    <w:rsid w:val="00D15F40"/>
    <w:rsid w:val="00D34FC3"/>
    <w:rsid w:val="00D50B23"/>
    <w:rsid w:val="00D67F36"/>
    <w:rsid w:val="00D818AA"/>
    <w:rsid w:val="00D920A0"/>
    <w:rsid w:val="00DE5F74"/>
    <w:rsid w:val="00DF2F9E"/>
    <w:rsid w:val="00E00611"/>
    <w:rsid w:val="00E50BDF"/>
    <w:rsid w:val="00E922E9"/>
    <w:rsid w:val="00EC3415"/>
    <w:rsid w:val="00EE6719"/>
    <w:rsid w:val="00EE797C"/>
    <w:rsid w:val="00EF1CE8"/>
    <w:rsid w:val="00F06A67"/>
    <w:rsid w:val="00F24E30"/>
    <w:rsid w:val="00F82157"/>
    <w:rsid w:val="00F846DF"/>
    <w:rsid w:val="00F848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280D"/>
    <w:rPr>
      <w:sz w:val="24"/>
      <w:szCs w:val="24"/>
      <w:lang w:val="es-ES" w:eastAsia="es-E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F24E30"/>
    <w:pPr>
      <w:tabs>
        <w:tab w:val="center" w:pos="4252"/>
        <w:tab w:val="right" w:pos="8504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61523B"/>
    <w:rPr>
      <w:rFonts w:cs="Times New Roman"/>
      <w:sz w:val="24"/>
      <w:szCs w:val="24"/>
      <w:lang w:val="es-ES" w:eastAsia="es-ES"/>
    </w:rPr>
  </w:style>
  <w:style w:type="paragraph" w:styleId="Footer">
    <w:name w:val="footer"/>
    <w:basedOn w:val="Normal"/>
    <w:link w:val="FooterChar"/>
    <w:uiPriority w:val="99"/>
    <w:rsid w:val="00F24E30"/>
    <w:pPr>
      <w:tabs>
        <w:tab w:val="center" w:pos="4252"/>
        <w:tab w:val="right" w:pos="8504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61523B"/>
    <w:rPr>
      <w:rFonts w:cs="Times New Roman"/>
      <w:sz w:val="24"/>
      <w:szCs w:val="24"/>
      <w:lang w:val="es-ES" w:eastAsia="es-ES"/>
    </w:rPr>
  </w:style>
  <w:style w:type="paragraph" w:styleId="ListParagraph">
    <w:name w:val="List Paragraph"/>
    <w:basedOn w:val="Normal"/>
    <w:uiPriority w:val="99"/>
    <w:qFormat/>
    <w:rsid w:val="00DF2F9E"/>
    <w:pPr>
      <w:ind w:left="708"/>
    </w:pPr>
  </w:style>
  <w:style w:type="character" w:customStyle="1" w:styleId="EstiloCorreo20">
    <w:name w:val="EmailStyle20"/>
    <w:aliases w:val="EmailStyle20"/>
    <w:basedOn w:val="DefaultParagraphFont"/>
    <w:uiPriority w:val="99"/>
    <w:semiHidden/>
    <w:personal/>
    <w:rsid w:val="008066A6"/>
    <w:rPr>
      <w:rFonts w:ascii="Times New Roman" w:hAnsi="Times New Roman" w:cs="Times New Roman"/>
      <w:color w:val="auto"/>
      <w:sz w:val="24"/>
      <w:szCs w:val="24"/>
      <w:u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1</Pages>
  <Words>150</Words>
  <Characters>826</Characters>
  <Application>Microsoft Office Outlook</Application>
  <DocSecurity>0</DocSecurity>
  <Lines>0</Lines>
  <Paragraphs>0</Paragraphs>
  <ScaleCrop>false</ScaleCrop>
  <Company>MEC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vjauri</dc:creator>
  <cp:keywords/>
  <dc:description/>
  <cp:lastModifiedBy>vjauri</cp:lastModifiedBy>
  <cp:revision>3</cp:revision>
  <cp:lastPrinted>2012-09-03T14:42:00Z</cp:lastPrinted>
  <dcterms:created xsi:type="dcterms:W3CDTF">2012-09-17T14:50:00Z</dcterms:created>
  <dcterms:modified xsi:type="dcterms:W3CDTF">2012-09-17T14:51:00Z</dcterms:modified>
</cp:coreProperties>
</file>