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8180C" w:rsidRDefault="0028180C" w:rsidP="00D15F40">
      <w:pPr>
        <w:jc w:val="right"/>
      </w:pPr>
    </w:p>
    <w:p w:rsidR="0028180C" w:rsidRDefault="0028180C" w:rsidP="0063280D">
      <w:pPr>
        <w:ind w:left="2124" w:firstLine="708"/>
      </w:pPr>
    </w:p>
    <w:p w:rsidR="0028180C" w:rsidRDefault="0028180C" w:rsidP="0063280D">
      <w:pPr>
        <w:ind w:left="2124" w:firstLine="708"/>
      </w:pPr>
    </w:p>
    <w:p w:rsidR="0028180C" w:rsidRDefault="0028180C" w:rsidP="0063280D">
      <w:pPr>
        <w:ind w:left="2124" w:firstLine="708"/>
        <w:outlineLvl w:val="0"/>
        <w:rPr>
          <w:b/>
        </w:rPr>
      </w:pPr>
      <w:r>
        <w:rPr>
          <w:b/>
        </w:rPr>
        <w:tab/>
      </w:r>
      <w:r>
        <w:rPr>
          <w:b/>
        </w:rPr>
        <w:tab/>
      </w:r>
      <w:r w:rsidRPr="00976493">
        <w:rPr>
          <w:b/>
        </w:rPr>
        <w:t xml:space="preserve">Montevideo, </w:t>
      </w:r>
      <w:r>
        <w:rPr>
          <w:b/>
        </w:rPr>
        <w:t>10 de setiembre de 2012</w:t>
      </w:r>
    </w:p>
    <w:p w:rsidR="0028180C" w:rsidRDefault="0028180C" w:rsidP="0063280D">
      <w:pPr>
        <w:ind w:firstLine="708"/>
        <w:jc w:val="center"/>
        <w:rPr>
          <w:b/>
        </w:rPr>
      </w:pPr>
    </w:p>
    <w:p w:rsidR="0028180C" w:rsidRDefault="0028180C" w:rsidP="0063280D">
      <w:pPr>
        <w:ind w:firstLine="708"/>
        <w:jc w:val="center"/>
        <w:rPr>
          <w:b/>
        </w:rPr>
      </w:pPr>
    </w:p>
    <w:p w:rsidR="0028180C" w:rsidRDefault="0028180C" w:rsidP="0063280D">
      <w:pPr>
        <w:ind w:firstLine="708"/>
        <w:jc w:val="center"/>
        <w:rPr>
          <w:b/>
        </w:rPr>
      </w:pPr>
    </w:p>
    <w:p w:rsidR="0028180C" w:rsidRDefault="0028180C" w:rsidP="0063280D">
      <w:pPr>
        <w:ind w:firstLine="708"/>
        <w:jc w:val="center"/>
        <w:rPr>
          <w:b/>
        </w:rPr>
      </w:pPr>
      <w:r>
        <w:rPr>
          <w:b/>
        </w:rPr>
        <w:t xml:space="preserve">Decimocuarta Sesión Ordinaria del Consejo Coordinador de la </w:t>
      </w:r>
    </w:p>
    <w:p w:rsidR="0028180C" w:rsidRDefault="0028180C" w:rsidP="0063280D">
      <w:pPr>
        <w:ind w:firstLine="708"/>
        <w:jc w:val="center"/>
        <w:rPr>
          <w:b/>
        </w:rPr>
      </w:pPr>
      <w:r>
        <w:rPr>
          <w:b/>
        </w:rPr>
        <w:t xml:space="preserve">Educación en </w:t>
      </w:r>
      <w:smartTag w:uri="urn:schemas-microsoft-com:office:smarttags" w:element="PersonName">
        <w:smartTagPr>
          <w:attr w:name="ProductID" w:val="la Primera Infancia."/>
        </w:smartTagPr>
        <w:smartTag w:uri="urn:schemas-microsoft-com:office:smarttags" w:element="PersonName">
          <w:smartTagPr>
            <w:attr w:name="ProductID" w:val="la Primera"/>
          </w:smartTagPr>
          <w:r>
            <w:rPr>
              <w:b/>
            </w:rPr>
            <w:t>la Primera</w:t>
          </w:r>
        </w:smartTag>
        <w:r>
          <w:rPr>
            <w:b/>
          </w:rPr>
          <w:t xml:space="preserve"> Infancia.</w:t>
        </w:r>
      </w:smartTag>
    </w:p>
    <w:p w:rsidR="0028180C" w:rsidRDefault="0028180C" w:rsidP="0063280D">
      <w:pPr>
        <w:ind w:left="2124" w:firstLine="708"/>
        <w:rPr>
          <w:b/>
        </w:rPr>
      </w:pPr>
    </w:p>
    <w:p w:rsidR="0028180C" w:rsidRDefault="0028180C" w:rsidP="0063280D">
      <w:pPr>
        <w:ind w:left="2124" w:firstLine="708"/>
        <w:rPr>
          <w:b/>
        </w:rPr>
      </w:pPr>
    </w:p>
    <w:p w:rsidR="0028180C" w:rsidRDefault="0028180C" w:rsidP="0063280D">
      <w:pPr>
        <w:jc w:val="both"/>
      </w:pPr>
      <w:r>
        <w:t xml:space="preserve">Se convocan: por el Ministerio de Educación y Cultura (MEC), Yolanda Echeverría y </w:t>
      </w:r>
      <w:smartTag w:uri="urn:schemas-microsoft-com:office:smarttags" w:element="PersonName">
        <w:smartTagPr>
          <w:attr w:name="ProductID" w:val="Gabriela Etchebehere"/>
        </w:smartTagPr>
        <w:r>
          <w:t>Gabriela Etchebehere</w:t>
        </w:r>
      </w:smartTag>
      <w:r>
        <w:t xml:space="preserve">; por </w:t>
      </w:r>
      <w:smartTag w:uri="urn:schemas-microsoft-com:office:smarttags" w:element="PersonName">
        <w:smartTagPr>
          <w:attr w:name="ProductID" w:val="la Administraci￳n Nacional"/>
        </w:smartTagPr>
        <w:smartTag w:uri="urn:schemas-microsoft-com:office:smarttags" w:element="PersonName">
          <w:smartTagPr>
            <w:attr w:name="ProductID" w:val="la Administraci￳n"/>
          </w:smartTagPr>
          <w:r>
            <w:t>la Administración</w:t>
          </w:r>
        </w:smartTag>
        <w:r>
          <w:t xml:space="preserve"> Nacional</w:t>
        </w:r>
      </w:smartTag>
      <w:r>
        <w:t xml:space="preserve"> de Educación Pública (ANEP), Cristina Ruggieri y </w:t>
      </w:r>
      <w:smartTag w:uri="urn:schemas-microsoft-com:office:smarttags" w:element="PersonName">
        <w:smartTagPr>
          <w:attr w:name="ProductID" w:val="Alicia Milán"/>
        </w:smartTagPr>
        <w:r>
          <w:t>Alicia Milán</w:t>
        </w:r>
      </w:smartTag>
      <w:r>
        <w:t xml:space="preserve">; por el Instituto del Niño y del Adolescente del Uruguay (INAU), </w:t>
      </w:r>
      <w:smartTag w:uri="urn:schemas-microsoft-com:office:smarttags" w:element="PersonName">
        <w:smartTagPr>
          <w:attr w:name="ProductID" w:val="Susana Mara"/>
        </w:smartTagPr>
        <w:r>
          <w:t>Susana Mara</w:t>
        </w:r>
      </w:smartTag>
      <w:r>
        <w:t xml:space="preserve">, </w:t>
      </w:r>
      <w:smartTag w:uri="urn:schemas-microsoft-com:office:smarttags" w:element="PersonName">
        <w:smartTagPr>
          <w:attr w:name="ProductID" w:val="Rosario Martínez"/>
        </w:smartTagPr>
        <w:r>
          <w:t>Rosario Martínez</w:t>
        </w:r>
      </w:smartTag>
      <w:r>
        <w:t xml:space="preserve"> y </w:t>
      </w:r>
      <w:smartTag w:uri="urn:schemas-microsoft-com:office:smarttags" w:element="PersonName">
        <w:smartTagPr>
          <w:attr w:name="ProductID" w:val="Cristina Doldán"/>
        </w:smartTagPr>
        <w:r>
          <w:t>Cristina Doldán</w:t>
        </w:r>
      </w:smartTag>
      <w:r>
        <w:t xml:space="preserve">; por el Ministerio de Salud Pública (MSP), </w:t>
      </w:r>
      <w:smartTag w:uri="urn:schemas-microsoft-com:office:smarttags" w:element="PersonName">
        <w:smartTagPr>
          <w:attr w:name="ProductID" w:val="Yelenna Ramírez"/>
        </w:smartTagPr>
        <w:r>
          <w:t>Yelenna Ramírez</w:t>
        </w:r>
      </w:smartTag>
      <w:r>
        <w:t xml:space="preserve"> y </w:t>
      </w:r>
      <w:smartTag w:uri="urn:schemas-microsoft-com:office:smarttags" w:element="PersonName">
        <w:smartTagPr>
          <w:attr w:name="ProductID" w:val="Marie Boulay"/>
        </w:smartTagPr>
        <w:r>
          <w:t>Marie Boulay</w:t>
        </w:r>
      </w:smartTag>
      <w:r>
        <w:t xml:space="preserve">; por los Centros de Educación Infantil Privados (CEIPs), </w:t>
      </w:r>
      <w:smartTag w:uri="urn:schemas-microsoft-com:office:smarttags" w:element="PersonName">
        <w:smartTagPr>
          <w:attr w:name="ProductID" w:val="Claudia Maffini"/>
        </w:smartTagPr>
        <w:smartTag w:uri="urn:schemas-microsoft-com:office:smarttags" w:element="PersonName">
          <w:smartTagPr>
            <w:attr w:name="ProductID" w:val="Claudia Maffini"/>
          </w:smartTagPr>
          <w:r>
            <w:t>Claudia Maf</w:t>
          </w:r>
        </w:smartTag>
        <w:r>
          <w:t>fini</w:t>
        </w:r>
      </w:smartTag>
      <w:r>
        <w:t xml:space="preserve">, </w:t>
      </w:r>
      <w:smartTag w:uri="urn:schemas-microsoft-com:office:smarttags" w:element="PersonName">
        <w:smartTagPr>
          <w:attr w:name="ProductID" w:val="Silvana Fazio"/>
        </w:smartTagPr>
        <w:r>
          <w:t>Silvana Fazio</w:t>
        </w:r>
      </w:smartTag>
      <w:r>
        <w:t xml:space="preserve"> y Ana Thèvenet; por los Educadores, </w:t>
      </w:r>
      <w:smartTag w:uri="urn:schemas-microsoft-com:office:smarttags" w:element="PersonName">
        <w:smartTagPr>
          <w:attr w:name="ProductID" w:val="Cristina Torterolo"/>
        </w:smartTagPr>
        <w:r>
          <w:t>Cristina Torterolo</w:t>
        </w:r>
      </w:smartTag>
      <w:r>
        <w:t xml:space="preserve"> y </w:t>
      </w:r>
      <w:smartTag w:uri="urn:schemas-microsoft-com:office:smarttags" w:element="PersonName">
        <w:r>
          <w:t>Liliana Gilardoni</w:t>
        </w:r>
      </w:smartTag>
      <w:r>
        <w:t>.---------------------------------</w:t>
      </w:r>
    </w:p>
    <w:p w:rsidR="0028180C" w:rsidRDefault="0028180C" w:rsidP="0063280D">
      <w:pPr>
        <w:jc w:val="both"/>
      </w:pPr>
    </w:p>
    <w:p w:rsidR="0028180C" w:rsidRDefault="0028180C" w:rsidP="0063280D">
      <w:pPr>
        <w:jc w:val="center"/>
        <w:outlineLvl w:val="0"/>
        <w:rPr>
          <w:b/>
        </w:rPr>
      </w:pPr>
      <w:r>
        <w:rPr>
          <w:b/>
          <w:u w:val="single"/>
        </w:rPr>
        <w:t>Orden del D</w:t>
      </w:r>
      <w:r w:rsidRPr="00451E21">
        <w:rPr>
          <w:b/>
          <w:u w:val="single"/>
        </w:rPr>
        <w:t>ía</w:t>
      </w:r>
      <w:r w:rsidRPr="00451E21">
        <w:rPr>
          <w:b/>
        </w:rPr>
        <w:t>:</w:t>
      </w:r>
    </w:p>
    <w:p w:rsidR="0028180C" w:rsidRDefault="0028180C" w:rsidP="00BC4A00">
      <w:pPr>
        <w:outlineLvl w:val="0"/>
        <w:rPr>
          <w:b/>
        </w:rPr>
      </w:pPr>
    </w:p>
    <w:p w:rsidR="0028180C" w:rsidRDefault="0028180C" w:rsidP="0063280D">
      <w:pPr>
        <w:jc w:val="center"/>
        <w:outlineLvl w:val="0"/>
        <w:rPr>
          <w:b/>
        </w:rPr>
      </w:pPr>
    </w:p>
    <w:p w:rsidR="0028180C" w:rsidRDefault="0028180C" w:rsidP="00DF2F9E">
      <w:pPr>
        <w:numPr>
          <w:ilvl w:val="0"/>
          <w:numId w:val="1"/>
        </w:numPr>
        <w:spacing w:line="360" w:lineRule="auto"/>
        <w:jc w:val="both"/>
        <w:outlineLvl w:val="0"/>
      </w:pPr>
      <w:r>
        <w:t xml:space="preserve">Aprobación del Acta Nº 13, correspondiente a </w:t>
      </w:r>
      <w:smartTag w:uri="urn:schemas-microsoft-com:office:smarttags" w:element="PersonName">
        <w:smartTagPr>
          <w:attr w:name="ProductID" w:val="la Sesión Ordinaria"/>
        </w:smartTagPr>
        <w:r>
          <w:t>la Sesión Ordinaria</w:t>
        </w:r>
      </w:smartTag>
      <w:r>
        <w:t xml:space="preserve"> del 27 de agosto de 2012.</w:t>
      </w:r>
    </w:p>
    <w:p w:rsidR="0028180C" w:rsidRDefault="0028180C" w:rsidP="00BC4A00">
      <w:pPr>
        <w:spacing w:line="360" w:lineRule="auto"/>
        <w:jc w:val="both"/>
        <w:outlineLvl w:val="0"/>
      </w:pPr>
    </w:p>
    <w:p w:rsidR="0028180C" w:rsidRDefault="0028180C" w:rsidP="00EF1CE8">
      <w:pPr>
        <w:numPr>
          <w:ilvl w:val="0"/>
          <w:numId w:val="1"/>
        </w:numPr>
        <w:spacing w:line="360" w:lineRule="auto"/>
        <w:jc w:val="both"/>
        <w:outlineLvl w:val="0"/>
      </w:pPr>
      <w:r>
        <w:t xml:space="preserve">Informe sobre el Encuentro del Grupo de Trabajo de Primera Infancia en el marco de las actividades del Sector Educativo del MERCOSUR dentro de </w:t>
      </w:r>
      <w:smartTag w:uri="urn:schemas-microsoft-com:office:smarttags" w:element="PersonName">
        <w:smartTagPr>
          <w:attr w:name="ProductID" w:val="la Presidencia Pro Témpore"/>
        </w:smartTagPr>
        <w:smartTag w:uri="urn:schemas-microsoft-com:office:smarttags" w:element="PersonName">
          <w:smartTagPr>
            <w:attr w:name="ProductID" w:val="la Presidencia Pro"/>
          </w:smartTagPr>
          <w:r>
            <w:t>la Presidencia Pro</w:t>
          </w:r>
        </w:smartTag>
        <w:r>
          <w:t xml:space="preserve"> Témpore</w:t>
        </w:r>
      </w:smartTag>
      <w:r>
        <w:t xml:space="preserve"> de Brasil,  desarrollado en la ciudad de Brasilia los días 30 y 31 de agosto.</w:t>
      </w:r>
    </w:p>
    <w:p w:rsidR="0028180C" w:rsidRDefault="0028180C" w:rsidP="00EF1CE8">
      <w:pPr>
        <w:spacing w:line="360" w:lineRule="auto"/>
        <w:jc w:val="both"/>
        <w:outlineLvl w:val="0"/>
      </w:pPr>
    </w:p>
    <w:p w:rsidR="0028180C" w:rsidRDefault="0028180C" w:rsidP="00DF2F9E">
      <w:pPr>
        <w:numPr>
          <w:ilvl w:val="0"/>
          <w:numId w:val="1"/>
        </w:numPr>
        <w:spacing w:line="360" w:lineRule="auto"/>
        <w:jc w:val="both"/>
        <w:outlineLvl w:val="0"/>
      </w:pPr>
      <w:r>
        <w:t>Elaboración de la agenda de trabajo y líneas de acción del CCEPI para el Encuentro con sus representantes en las Comisiones Departamentales de Educación.</w:t>
      </w:r>
    </w:p>
    <w:p w:rsidR="0028180C" w:rsidRDefault="0028180C" w:rsidP="00BC4A00">
      <w:pPr>
        <w:spacing w:line="360" w:lineRule="auto"/>
        <w:jc w:val="both"/>
        <w:outlineLvl w:val="0"/>
      </w:pPr>
    </w:p>
    <w:p w:rsidR="0028180C" w:rsidRDefault="0028180C" w:rsidP="00DF2F9E">
      <w:pPr>
        <w:numPr>
          <w:ilvl w:val="0"/>
          <w:numId w:val="1"/>
        </w:numPr>
        <w:spacing w:line="360" w:lineRule="auto"/>
        <w:jc w:val="both"/>
        <w:outlineLvl w:val="0"/>
      </w:pPr>
      <w:r>
        <w:t>Solicitud del Centro de Formación y Estudios del INAU a la Dirección de Educación del Ministerio de Educación y Cultura de reconocimiento ministerial de la formación básica de educadores de primera infancia. Expediente Nº 2012-11-0001-3053. 26.06.2012.</w:t>
      </w:r>
    </w:p>
    <w:sectPr w:rsidR="0028180C" w:rsidSect="002F3438">
      <w:headerReference w:type="default" r:id="rId7"/>
      <w:footerReference w:type="default" r:id="rId8"/>
      <w:pgSz w:w="11907" w:h="16840" w:code="9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180C" w:rsidRDefault="0028180C">
      <w:r>
        <w:separator/>
      </w:r>
    </w:p>
  </w:endnote>
  <w:endnote w:type="continuationSeparator" w:id="1">
    <w:p w:rsidR="0028180C" w:rsidRDefault="0028180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180C" w:rsidRPr="00861DFA" w:rsidRDefault="0028180C" w:rsidP="00861DFA">
    <w:pPr>
      <w:pStyle w:val="Footer"/>
      <w:pBdr>
        <w:top w:val="single" w:sz="4" w:space="1" w:color="auto"/>
      </w:pBdr>
      <w:jc w:val="center"/>
      <w:rPr>
        <w:i/>
      </w:rPr>
    </w:pPr>
    <w:smartTag w:uri="urn:schemas-microsoft-com:office:smarttags" w:element="PersonName">
      <w:r w:rsidRPr="00861DFA">
        <w:rPr>
          <w:i/>
        </w:rPr>
        <w:t xml:space="preserve">Consejo Coordinador de </w:t>
      </w:r>
      <w:smartTag w:uri="urn:schemas-microsoft-com:office:smarttags" w:element="PersonName">
        <w:smartTagPr>
          <w:attr w:name="ProductID" w:val="la Primera Infancia"/>
        </w:smartTagPr>
        <w:r w:rsidRPr="00861DFA">
          <w:rPr>
            <w:i/>
          </w:rPr>
          <w:t>la Educación</w:t>
        </w:r>
      </w:smartTag>
      <w:r w:rsidRPr="00861DFA">
        <w:rPr>
          <w:i/>
        </w:rPr>
        <w:t xml:space="preserve"> en </w:t>
      </w:r>
      <w:smartTag w:uri="urn:schemas-microsoft-com:office:smarttags" w:element="PersonName">
        <w:smartTagPr>
          <w:attr w:name="ProductID" w:val="la Primera Infancia"/>
        </w:smartTagPr>
        <w:r w:rsidRPr="00861DFA">
          <w:rPr>
            <w:i/>
          </w:rPr>
          <w:t>la Primera Infancia</w:t>
        </w:r>
      </w:smartTag>
    </w:smartTag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180C" w:rsidRDefault="0028180C">
      <w:r>
        <w:separator/>
      </w:r>
    </w:p>
  </w:footnote>
  <w:footnote w:type="continuationSeparator" w:id="1">
    <w:p w:rsidR="0028180C" w:rsidRDefault="0028180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180C" w:rsidRDefault="0028180C" w:rsidP="0056215A">
    <w:pPr>
      <w:pStyle w:val="Header"/>
      <w:jc w:val="center"/>
    </w:pPr>
    <w:r>
      <w:tab/>
    </w:r>
    <w:r>
      <w:tab/>
    </w: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6" type="#_x0000_t75" style="width:102pt;height:89.25pt">
          <v:imagedata r:id="rId1" o:title="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C6332D"/>
    <w:multiLevelType w:val="hybridMultilevel"/>
    <w:tmpl w:val="2196F7A4"/>
    <w:lvl w:ilvl="0" w:tplc="030E85B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</w:rPr>
    </w:lvl>
    <w:lvl w:ilvl="1" w:tplc="493CFFB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2" w:tplc="71B832CC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3" w:tplc="3FFC226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4" w:tplc="36F00A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5" w:tplc="9BF6D038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6" w:tplc="8034B2F6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7" w:tplc="393891A4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8" w:tplc="E8708F52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3280D"/>
    <w:rsid w:val="00026BF1"/>
    <w:rsid w:val="00033298"/>
    <w:rsid w:val="000622AF"/>
    <w:rsid w:val="000820BB"/>
    <w:rsid w:val="000E4763"/>
    <w:rsid w:val="000F31C3"/>
    <w:rsid w:val="000F43A0"/>
    <w:rsid w:val="000F4FA9"/>
    <w:rsid w:val="00172EB0"/>
    <w:rsid w:val="001B0DC7"/>
    <w:rsid w:val="002433E9"/>
    <w:rsid w:val="0028180C"/>
    <w:rsid w:val="00286AB0"/>
    <w:rsid w:val="00294F65"/>
    <w:rsid w:val="002F3438"/>
    <w:rsid w:val="002F4D1D"/>
    <w:rsid w:val="002F7330"/>
    <w:rsid w:val="00323065"/>
    <w:rsid w:val="00400489"/>
    <w:rsid w:val="00402AD6"/>
    <w:rsid w:val="00413F27"/>
    <w:rsid w:val="00451E21"/>
    <w:rsid w:val="00483E2F"/>
    <w:rsid w:val="004A5ED1"/>
    <w:rsid w:val="004C4C04"/>
    <w:rsid w:val="004D263E"/>
    <w:rsid w:val="00543D15"/>
    <w:rsid w:val="0056215A"/>
    <w:rsid w:val="005B5686"/>
    <w:rsid w:val="0061523B"/>
    <w:rsid w:val="0063280D"/>
    <w:rsid w:val="00646084"/>
    <w:rsid w:val="006B4FC7"/>
    <w:rsid w:val="00704051"/>
    <w:rsid w:val="008233E4"/>
    <w:rsid w:val="00834910"/>
    <w:rsid w:val="00861DFA"/>
    <w:rsid w:val="008907D4"/>
    <w:rsid w:val="00976493"/>
    <w:rsid w:val="009B03A8"/>
    <w:rsid w:val="009B14F7"/>
    <w:rsid w:val="009F392E"/>
    <w:rsid w:val="00A75551"/>
    <w:rsid w:val="00A87A6E"/>
    <w:rsid w:val="00BA3C4D"/>
    <w:rsid w:val="00BB5582"/>
    <w:rsid w:val="00BC4A00"/>
    <w:rsid w:val="00BE5437"/>
    <w:rsid w:val="00BE5F44"/>
    <w:rsid w:val="00C43FC7"/>
    <w:rsid w:val="00C4427B"/>
    <w:rsid w:val="00C55F3C"/>
    <w:rsid w:val="00CC6D50"/>
    <w:rsid w:val="00D15F40"/>
    <w:rsid w:val="00D34FC3"/>
    <w:rsid w:val="00D50B23"/>
    <w:rsid w:val="00D67F36"/>
    <w:rsid w:val="00D818AA"/>
    <w:rsid w:val="00D920A0"/>
    <w:rsid w:val="00DF2F9E"/>
    <w:rsid w:val="00E00611"/>
    <w:rsid w:val="00E922E9"/>
    <w:rsid w:val="00EC3415"/>
    <w:rsid w:val="00EE6719"/>
    <w:rsid w:val="00EE797C"/>
    <w:rsid w:val="00EF1CE8"/>
    <w:rsid w:val="00F06A67"/>
    <w:rsid w:val="00F24E30"/>
    <w:rsid w:val="00F82157"/>
    <w:rsid w:val="00F846DF"/>
    <w:rsid w:val="00F848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280D"/>
    <w:rPr>
      <w:sz w:val="24"/>
      <w:szCs w:val="24"/>
      <w:lang w:val="es-ES" w:eastAsia="es-E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F24E30"/>
    <w:pPr>
      <w:tabs>
        <w:tab w:val="center" w:pos="4252"/>
        <w:tab w:val="right" w:pos="8504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61523B"/>
    <w:rPr>
      <w:rFonts w:cs="Times New Roman"/>
      <w:sz w:val="24"/>
      <w:szCs w:val="24"/>
      <w:lang w:val="es-ES" w:eastAsia="es-ES"/>
    </w:rPr>
  </w:style>
  <w:style w:type="paragraph" w:styleId="Footer">
    <w:name w:val="footer"/>
    <w:basedOn w:val="Normal"/>
    <w:link w:val="FooterChar"/>
    <w:uiPriority w:val="99"/>
    <w:rsid w:val="00F24E30"/>
    <w:pPr>
      <w:tabs>
        <w:tab w:val="center" w:pos="4252"/>
        <w:tab w:val="right" w:pos="8504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61523B"/>
    <w:rPr>
      <w:rFonts w:cs="Times New Roman"/>
      <w:sz w:val="24"/>
      <w:szCs w:val="24"/>
      <w:lang w:val="es-ES" w:eastAsia="es-ES"/>
    </w:rPr>
  </w:style>
  <w:style w:type="paragraph" w:styleId="ListParagraph">
    <w:name w:val="List Paragraph"/>
    <w:basedOn w:val="Normal"/>
    <w:uiPriority w:val="99"/>
    <w:qFormat/>
    <w:rsid w:val="00DF2F9E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10</TotalTime>
  <Pages>1</Pages>
  <Words>229</Words>
  <Characters>1260</Characters>
  <Application>Microsoft Office Outlook</Application>
  <DocSecurity>0</DocSecurity>
  <Lines>0</Lines>
  <Paragraphs>0</Paragraphs>
  <ScaleCrop>false</ScaleCrop>
  <Company>MEC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vjauri</dc:creator>
  <cp:keywords/>
  <dc:description/>
  <cp:lastModifiedBy>vjauri</cp:lastModifiedBy>
  <cp:revision>3</cp:revision>
  <cp:lastPrinted>2012-09-03T14:42:00Z</cp:lastPrinted>
  <dcterms:created xsi:type="dcterms:W3CDTF">2012-09-03T17:21:00Z</dcterms:created>
  <dcterms:modified xsi:type="dcterms:W3CDTF">2012-09-05T16:03:00Z</dcterms:modified>
</cp:coreProperties>
</file>